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A90" w:rsidRPr="00813764" w:rsidRDefault="00D30E16" w:rsidP="00D30E16">
      <w:pPr>
        <w:pStyle w:val="2"/>
        <w:tabs>
          <w:tab w:val="left" w:pos="8222"/>
        </w:tabs>
        <w:spacing w:before="0"/>
        <w:ind w:right="-1"/>
        <w:jc w:val="left"/>
        <w:rPr>
          <w:szCs w:val="26"/>
        </w:rPr>
      </w:pPr>
      <w:bookmarkStart w:id="0" w:name="_GoBack"/>
      <w:bookmarkEnd w:id="0"/>
      <w:r>
        <w:rPr>
          <w:szCs w:val="26"/>
        </w:rPr>
        <w:t>25.05.2016</w:t>
      </w:r>
      <w:r>
        <w:rPr>
          <w:szCs w:val="26"/>
        </w:rPr>
        <w:tab/>
        <w:t xml:space="preserve">  № 177а</w:t>
      </w:r>
    </w:p>
    <w:p w:rsidR="00547A90" w:rsidRDefault="00547A90" w:rsidP="008C607D">
      <w:pPr>
        <w:pStyle w:val="2"/>
        <w:spacing w:before="0"/>
        <w:ind w:right="-1"/>
        <w:rPr>
          <w:szCs w:val="26"/>
        </w:rPr>
      </w:pPr>
    </w:p>
    <w:p w:rsidR="00813764" w:rsidRPr="00813764" w:rsidRDefault="00813764" w:rsidP="008C607D">
      <w:pPr>
        <w:pStyle w:val="2"/>
        <w:spacing w:before="0"/>
        <w:ind w:right="-1"/>
        <w:rPr>
          <w:szCs w:val="26"/>
        </w:rPr>
      </w:pPr>
    </w:p>
    <w:p w:rsidR="004102DA" w:rsidRPr="00813764" w:rsidRDefault="004102DA" w:rsidP="008C607D">
      <w:pPr>
        <w:pStyle w:val="2"/>
        <w:spacing w:before="0"/>
        <w:ind w:right="-1"/>
        <w:rPr>
          <w:szCs w:val="26"/>
        </w:rPr>
      </w:pPr>
    </w:p>
    <w:p w:rsidR="002D1B44" w:rsidRPr="00813764" w:rsidRDefault="002D1B44" w:rsidP="00813764">
      <w:pPr>
        <w:ind w:right="-1" w:firstLine="0"/>
        <w:jc w:val="center"/>
        <w:rPr>
          <w:szCs w:val="26"/>
        </w:rPr>
      </w:pPr>
      <w:r w:rsidRPr="00813764">
        <w:rPr>
          <w:szCs w:val="26"/>
        </w:rPr>
        <w:t>Об установлении особого противопожарного режима</w:t>
      </w:r>
    </w:p>
    <w:p w:rsidR="002D1B44" w:rsidRPr="00813764" w:rsidRDefault="002D1B44" w:rsidP="00813764">
      <w:pPr>
        <w:ind w:right="-1" w:firstLine="0"/>
        <w:jc w:val="center"/>
        <w:rPr>
          <w:szCs w:val="26"/>
        </w:rPr>
      </w:pPr>
      <w:r w:rsidRPr="00813764">
        <w:rPr>
          <w:szCs w:val="26"/>
        </w:rPr>
        <w:t>на территории Томской области</w:t>
      </w:r>
    </w:p>
    <w:p w:rsidR="002D1B44" w:rsidRDefault="002D1B44" w:rsidP="002D1B44">
      <w:pPr>
        <w:ind w:right="-1"/>
        <w:jc w:val="both"/>
        <w:rPr>
          <w:szCs w:val="26"/>
        </w:rPr>
      </w:pPr>
    </w:p>
    <w:p w:rsidR="00813764" w:rsidRPr="00813764" w:rsidRDefault="00813764" w:rsidP="002D1B44">
      <w:pPr>
        <w:ind w:right="-1"/>
        <w:jc w:val="both"/>
        <w:rPr>
          <w:szCs w:val="26"/>
        </w:rPr>
      </w:pPr>
    </w:p>
    <w:p w:rsidR="00EF5381" w:rsidRPr="00813764" w:rsidRDefault="002D1B44" w:rsidP="002D1B44">
      <w:pPr>
        <w:ind w:right="-1"/>
        <w:jc w:val="both"/>
        <w:rPr>
          <w:szCs w:val="26"/>
        </w:rPr>
      </w:pPr>
      <w:proofErr w:type="gramStart"/>
      <w:r w:rsidRPr="00813764">
        <w:rPr>
          <w:szCs w:val="26"/>
        </w:rPr>
        <w:t>В связи с повышением пожарной опасности на территории Томской о</w:t>
      </w:r>
      <w:r w:rsidR="00813764">
        <w:rPr>
          <w:szCs w:val="26"/>
        </w:rPr>
        <w:t>бласти, руководствуясь статьями </w:t>
      </w:r>
      <w:r w:rsidRPr="00813764">
        <w:rPr>
          <w:szCs w:val="26"/>
        </w:rPr>
        <w:t>18, 30 Федерального закона от 21</w:t>
      </w:r>
      <w:r w:rsidR="00813764">
        <w:rPr>
          <w:szCs w:val="26"/>
        </w:rPr>
        <w:t> </w:t>
      </w:r>
      <w:r w:rsidRPr="00813764">
        <w:rPr>
          <w:szCs w:val="26"/>
        </w:rPr>
        <w:t>декабря 1994</w:t>
      </w:r>
      <w:r w:rsidR="00813764">
        <w:rPr>
          <w:szCs w:val="26"/>
        </w:rPr>
        <w:t> </w:t>
      </w:r>
      <w:r w:rsidRPr="00813764">
        <w:rPr>
          <w:szCs w:val="26"/>
        </w:rPr>
        <w:t xml:space="preserve">года </w:t>
      </w:r>
      <w:r w:rsidR="00813764">
        <w:rPr>
          <w:szCs w:val="26"/>
        </w:rPr>
        <w:br/>
      </w:r>
      <w:r w:rsidRPr="00813764">
        <w:rPr>
          <w:szCs w:val="26"/>
        </w:rPr>
        <w:t>№</w:t>
      </w:r>
      <w:r w:rsidR="00813764">
        <w:rPr>
          <w:szCs w:val="26"/>
        </w:rPr>
        <w:t> </w:t>
      </w:r>
      <w:r w:rsidRPr="00813764">
        <w:rPr>
          <w:szCs w:val="26"/>
        </w:rPr>
        <w:t>69-ФЗ «О пожарной безопасности», Федеральным законом от 21</w:t>
      </w:r>
      <w:r w:rsidR="00813764">
        <w:rPr>
          <w:szCs w:val="26"/>
        </w:rPr>
        <w:t> </w:t>
      </w:r>
      <w:r w:rsidRPr="00813764">
        <w:rPr>
          <w:szCs w:val="26"/>
        </w:rPr>
        <w:t xml:space="preserve">декабря </w:t>
      </w:r>
      <w:r w:rsidR="00813764">
        <w:rPr>
          <w:szCs w:val="26"/>
        </w:rPr>
        <w:br/>
      </w:r>
      <w:r w:rsidRPr="00813764">
        <w:rPr>
          <w:szCs w:val="26"/>
        </w:rPr>
        <w:t>1994</w:t>
      </w:r>
      <w:r w:rsidR="00813764">
        <w:rPr>
          <w:szCs w:val="26"/>
        </w:rPr>
        <w:t> </w:t>
      </w:r>
      <w:r w:rsidRPr="00813764">
        <w:rPr>
          <w:szCs w:val="26"/>
        </w:rPr>
        <w:t>года №</w:t>
      </w:r>
      <w:r w:rsidR="00813764">
        <w:rPr>
          <w:szCs w:val="26"/>
        </w:rPr>
        <w:t> </w:t>
      </w:r>
      <w:r w:rsidRPr="00813764">
        <w:rPr>
          <w:szCs w:val="26"/>
        </w:rPr>
        <w:t>68-ФЗ «О защите населения и территорий от чр</w:t>
      </w:r>
      <w:r w:rsidR="00813764">
        <w:rPr>
          <w:szCs w:val="26"/>
        </w:rPr>
        <w:t xml:space="preserve">езвычайных ситуаций природного </w:t>
      </w:r>
      <w:r w:rsidRPr="00813764">
        <w:rPr>
          <w:szCs w:val="26"/>
        </w:rPr>
        <w:t>и техногенного характера», статьей</w:t>
      </w:r>
      <w:r w:rsidR="00813764">
        <w:rPr>
          <w:szCs w:val="26"/>
        </w:rPr>
        <w:t> </w:t>
      </w:r>
      <w:r w:rsidRPr="00813764">
        <w:rPr>
          <w:szCs w:val="26"/>
        </w:rPr>
        <w:t xml:space="preserve">4 Закона Томской области </w:t>
      </w:r>
      <w:r w:rsidR="00813764">
        <w:rPr>
          <w:szCs w:val="26"/>
        </w:rPr>
        <w:br/>
      </w:r>
      <w:r w:rsidRPr="00813764">
        <w:rPr>
          <w:szCs w:val="26"/>
        </w:rPr>
        <w:t>от 12</w:t>
      </w:r>
      <w:r w:rsidR="00813764">
        <w:rPr>
          <w:szCs w:val="26"/>
        </w:rPr>
        <w:t> </w:t>
      </w:r>
      <w:r w:rsidRPr="00813764">
        <w:rPr>
          <w:szCs w:val="26"/>
        </w:rPr>
        <w:t>октября 2005</w:t>
      </w:r>
      <w:r w:rsidR="00813764">
        <w:rPr>
          <w:szCs w:val="26"/>
        </w:rPr>
        <w:t> </w:t>
      </w:r>
      <w:r w:rsidRPr="00813764">
        <w:rPr>
          <w:szCs w:val="26"/>
        </w:rPr>
        <w:t>года №</w:t>
      </w:r>
      <w:r w:rsidR="00813764">
        <w:rPr>
          <w:szCs w:val="26"/>
        </w:rPr>
        <w:t> </w:t>
      </w:r>
      <w:r w:rsidRPr="00813764">
        <w:rPr>
          <w:szCs w:val="26"/>
        </w:rPr>
        <w:t>184-ОЗ «О пожарной безопасности в</w:t>
      </w:r>
      <w:proofErr w:type="gramEnd"/>
      <w:r w:rsidRPr="00813764">
        <w:rPr>
          <w:szCs w:val="26"/>
        </w:rPr>
        <w:t xml:space="preserve"> Томской области»,</w:t>
      </w:r>
    </w:p>
    <w:p w:rsidR="00EF5381" w:rsidRPr="00813764" w:rsidRDefault="00EF5381" w:rsidP="007B406F">
      <w:pPr>
        <w:ind w:right="-1"/>
        <w:jc w:val="both"/>
        <w:rPr>
          <w:szCs w:val="26"/>
        </w:rPr>
      </w:pPr>
      <w:r w:rsidRPr="00813764">
        <w:rPr>
          <w:szCs w:val="26"/>
        </w:rPr>
        <w:t>ПОСТАНОВЛЯЮ:</w:t>
      </w:r>
    </w:p>
    <w:p w:rsidR="002D1B44" w:rsidRPr="00813764" w:rsidRDefault="00813764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1. </w:t>
      </w:r>
      <w:r w:rsidR="002D1B44" w:rsidRPr="00813764">
        <w:rPr>
          <w:szCs w:val="26"/>
        </w:rPr>
        <w:t>Установить на территории Томской области с 25 мая по 8 июня 2016 года особый противопожарный режим.</w:t>
      </w:r>
    </w:p>
    <w:p w:rsidR="002D1B44" w:rsidRPr="00813764" w:rsidRDefault="00813764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2. </w:t>
      </w:r>
      <w:r w:rsidR="002D1B44" w:rsidRPr="00813764">
        <w:rPr>
          <w:szCs w:val="26"/>
        </w:rPr>
        <w:t>На период действия особого противопожарного режима категорически запрещается: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1)</w:t>
      </w:r>
      <w:r w:rsidR="00D76ADB">
        <w:rPr>
          <w:szCs w:val="26"/>
        </w:rPr>
        <w:t> </w:t>
      </w:r>
      <w:r w:rsidRPr="00813764">
        <w:rPr>
          <w:szCs w:val="26"/>
        </w:rPr>
        <w:t>разводить огонь и проводить пожарооп</w:t>
      </w:r>
      <w:r w:rsidR="00D76ADB">
        <w:rPr>
          <w:szCs w:val="26"/>
        </w:rPr>
        <w:t xml:space="preserve">асные работы в лесных массивах </w:t>
      </w:r>
      <w:r w:rsidR="00D76ADB">
        <w:rPr>
          <w:szCs w:val="26"/>
        </w:rPr>
        <w:br/>
      </w:r>
      <w:r w:rsidRPr="00813764">
        <w:rPr>
          <w:szCs w:val="26"/>
        </w:rPr>
        <w:t xml:space="preserve">и на территориях, прилегающих к населенным пунктам, объектам экономики </w:t>
      </w:r>
      <w:r w:rsidR="00D76ADB">
        <w:rPr>
          <w:szCs w:val="26"/>
        </w:rPr>
        <w:br/>
      </w:r>
      <w:r w:rsidRPr="00813764">
        <w:rPr>
          <w:szCs w:val="26"/>
        </w:rPr>
        <w:t>и инфраструктуры;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2)</w:t>
      </w:r>
      <w:r w:rsidR="00D76ADB">
        <w:rPr>
          <w:szCs w:val="26"/>
        </w:rPr>
        <w:t> </w:t>
      </w:r>
      <w:r w:rsidRPr="00813764">
        <w:rPr>
          <w:szCs w:val="26"/>
        </w:rPr>
        <w:t>производить профилактические отжиги, выжигание сухой растительности, в том числе на земельных участках из состава земель сельскохозяйственного назначения, а также на земельных участках из состава земель нас</w:t>
      </w:r>
      <w:r w:rsidR="00D76ADB">
        <w:rPr>
          <w:szCs w:val="26"/>
        </w:rPr>
        <w:t xml:space="preserve">еленных пунктов, расположенных </w:t>
      </w:r>
      <w:r w:rsidRPr="00813764">
        <w:rPr>
          <w:szCs w:val="26"/>
        </w:rPr>
        <w:t>в территориальных зонах сельскохозяйственного использования;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3)</w:t>
      </w:r>
      <w:r w:rsidR="00D76ADB">
        <w:rPr>
          <w:szCs w:val="26"/>
        </w:rPr>
        <w:t> </w:t>
      </w:r>
      <w:r w:rsidRPr="00813764">
        <w:rPr>
          <w:szCs w:val="26"/>
        </w:rPr>
        <w:t>оставлять горящие спички, окурки и горячую золу из курительных трубок, стекло (стеклянные бутылки, банки и др.), промасленные или пропитанные бензином, керосином или иными горючими веществами материалы (бумагу, т</w:t>
      </w:r>
      <w:r w:rsidR="00D76ADB">
        <w:rPr>
          <w:szCs w:val="26"/>
        </w:rPr>
        <w:t xml:space="preserve">кань, паклю, вату </w:t>
      </w:r>
      <w:r w:rsidRPr="00813764">
        <w:rPr>
          <w:szCs w:val="26"/>
        </w:rPr>
        <w:t>и др.) в не предусмотренных специально для этого местах;</w:t>
      </w:r>
    </w:p>
    <w:p w:rsidR="002D1B44" w:rsidRPr="00813764" w:rsidRDefault="00D76ADB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4) </w:t>
      </w:r>
      <w:r w:rsidR="002D1B44" w:rsidRPr="00813764">
        <w:rPr>
          <w:szCs w:val="26"/>
        </w:rPr>
        <w:t>заправлять горючим топливные баки двигателей внутреннего сгорания при работе двигателя, использовать машины с неисправной с</w:t>
      </w:r>
      <w:r w:rsidR="00790549">
        <w:rPr>
          <w:szCs w:val="26"/>
        </w:rPr>
        <w:t xml:space="preserve">истемой питания двигателя, </w:t>
      </w:r>
      <w:r w:rsidR="002D1B44" w:rsidRPr="00813764">
        <w:rPr>
          <w:szCs w:val="26"/>
        </w:rPr>
        <w:t>а также курить или пользоваться открытым огнем вблизи машин, заправляемых горючим;</w:t>
      </w:r>
    </w:p>
    <w:p w:rsidR="002D1B44" w:rsidRPr="00813764" w:rsidRDefault="00790549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5) </w:t>
      </w:r>
      <w:r w:rsidR="002D1B44" w:rsidRPr="00813764">
        <w:rPr>
          <w:szCs w:val="26"/>
        </w:rPr>
        <w:t>загрязнять леса бытовыми, строительными, промышленными отходами, мусором и совершать иные действия, которые могут спровоцировать возникновение и распространение огня.</w:t>
      </w:r>
    </w:p>
    <w:p w:rsidR="002D1B44" w:rsidRPr="00813764" w:rsidRDefault="00790549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3. </w:t>
      </w:r>
      <w:r w:rsidR="002D1B44" w:rsidRPr="00813764">
        <w:rPr>
          <w:szCs w:val="26"/>
        </w:rPr>
        <w:t>Комитету по вопросам ГО и ЧС Администрации Томской области (</w:t>
      </w:r>
      <w:proofErr w:type="spellStart"/>
      <w:r w:rsidR="002D1B44" w:rsidRPr="00813764">
        <w:rPr>
          <w:szCs w:val="26"/>
        </w:rPr>
        <w:t>Уйманов</w:t>
      </w:r>
      <w:proofErr w:type="spellEnd"/>
      <w:r w:rsidR="002D1B44" w:rsidRPr="00813764">
        <w:rPr>
          <w:szCs w:val="26"/>
        </w:rPr>
        <w:t>), Департаменту лесного хозяйства Томской области (</w:t>
      </w:r>
      <w:proofErr w:type="spellStart"/>
      <w:r w:rsidR="002D1B44" w:rsidRPr="00813764">
        <w:rPr>
          <w:szCs w:val="26"/>
        </w:rPr>
        <w:t>Малькевич</w:t>
      </w:r>
      <w:proofErr w:type="spellEnd"/>
      <w:r w:rsidR="002D1B44" w:rsidRPr="00813764">
        <w:rPr>
          <w:szCs w:val="26"/>
        </w:rPr>
        <w:t xml:space="preserve">), </w:t>
      </w:r>
      <w:r>
        <w:rPr>
          <w:szCs w:val="26"/>
        </w:rPr>
        <w:br/>
      </w:r>
      <w:r w:rsidR="002D1B44" w:rsidRPr="00813764">
        <w:rPr>
          <w:szCs w:val="26"/>
        </w:rPr>
        <w:t xml:space="preserve">ГУ МЧС России по Томской области (Бегун) (по согласованию), УМВД России </w:t>
      </w:r>
      <w:r>
        <w:rPr>
          <w:szCs w:val="26"/>
        </w:rPr>
        <w:br/>
      </w:r>
      <w:r w:rsidR="002D1B44" w:rsidRPr="00813764">
        <w:rPr>
          <w:szCs w:val="26"/>
        </w:rPr>
        <w:t>по Томской области (Митрофанов) (по согласованию):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lastRenderedPageBreak/>
        <w:t>1)</w:t>
      </w:r>
      <w:r w:rsidR="00790549">
        <w:rPr>
          <w:szCs w:val="26"/>
        </w:rPr>
        <w:t> </w:t>
      </w:r>
      <w:r w:rsidRPr="00813764">
        <w:rPr>
          <w:szCs w:val="26"/>
        </w:rPr>
        <w:t>активизировать в рамках контрольно-надзорных мероприятий проведение проверок соблюдения должностными лицами, физическими и юридическими лицами требований и правил пожарной без</w:t>
      </w:r>
      <w:r w:rsidR="00790549">
        <w:rPr>
          <w:szCs w:val="26"/>
        </w:rPr>
        <w:t xml:space="preserve">опасности, в том числе в лесах </w:t>
      </w:r>
      <w:r w:rsidR="00790549">
        <w:rPr>
          <w:szCs w:val="26"/>
        </w:rPr>
        <w:br/>
      </w:r>
      <w:r w:rsidRPr="00813764">
        <w:rPr>
          <w:szCs w:val="26"/>
        </w:rPr>
        <w:t>и на железнодорожном, внутреннем водном или воздушном транспорте;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2)</w:t>
      </w:r>
      <w:r w:rsidR="00790549">
        <w:rPr>
          <w:szCs w:val="26"/>
        </w:rPr>
        <w:t> </w:t>
      </w:r>
      <w:r w:rsidRPr="00813764">
        <w:rPr>
          <w:szCs w:val="26"/>
        </w:rPr>
        <w:t xml:space="preserve">усилить противопожарную пропаганду посредством освещения </w:t>
      </w:r>
      <w:r w:rsidR="00790549">
        <w:rPr>
          <w:szCs w:val="26"/>
        </w:rPr>
        <w:br/>
      </w:r>
      <w:r w:rsidRPr="00813764">
        <w:rPr>
          <w:szCs w:val="26"/>
        </w:rPr>
        <w:t>в средствах массовой информации вопросов сохранения лесов, бережного отношения к лесным ресурсам в условиях особого противопожарного режима.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4.</w:t>
      </w:r>
      <w:r w:rsidR="00790549">
        <w:rPr>
          <w:szCs w:val="26"/>
        </w:rPr>
        <w:t> </w:t>
      </w:r>
      <w:r w:rsidRPr="00813764">
        <w:rPr>
          <w:szCs w:val="26"/>
        </w:rPr>
        <w:t>Рекомендовать муниципальным образованиям Томской области: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1)</w:t>
      </w:r>
      <w:r w:rsidR="00790549">
        <w:rPr>
          <w:szCs w:val="26"/>
        </w:rPr>
        <w:t> </w:t>
      </w:r>
      <w:r w:rsidRPr="00813764">
        <w:rPr>
          <w:szCs w:val="26"/>
        </w:rPr>
        <w:t>принять соответствующие муниципальные право</w:t>
      </w:r>
      <w:r w:rsidR="00790549">
        <w:rPr>
          <w:szCs w:val="26"/>
        </w:rPr>
        <w:t xml:space="preserve">вые акты, связанные </w:t>
      </w:r>
      <w:r w:rsidR="00790549">
        <w:rPr>
          <w:szCs w:val="26"/>
        </w:rPr>
        <w:br/>
      </w:r>
      <w:r w:rsidRPr="00813764">
        <w:rPr>
          <w:szCs w:val="26"/>
        </w:rPr>
        <w:t>с введением особого противопожарного режима;</w:t>
      </w:r>
    </w:p>
    <w:p w:rsidR="002D1B44" w:rsidRPr="00813764" w:rsidRDefault="00790549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2) </w:t>
      </w:r>
      <w:r w:rsidR="002D1B44" w:rsidRPr="00813764">
        <w:rPr>
          <w:szCs w:val="26"/>
        </w:rPr>
        <w:t xml:space="preserve">организовать незамедлительное проведение проверок сообщений </w:t>
      </w:r>
      <w:r>
        <w:rPr>
          <w:szCs w:val="26"/>
        </w:rPr>
        <w:br/>
      </w:r>
      <w:r w:rsidR="002D1B44" w:rsidRPr="00813764">
        <w:rPr>
          <w:szCs w:val="26"/>
        </w:rPr>
        <w:t>о возгораниях и данных о «</w:t>
      </w:r>
      <w:proofErr w:type="spellStart"/>
      <w:r w:rsidR="002D1B44" w:rsidRPr="00813764">
        <w:rPr>
          <w:szCs w:val="26"/>
        </w:rPr>
        <w:t>термоточках</w:t>
      </w:r>
      <w:proofErr w:type="spellEnd"/>
      <w:r w:rsidR="002D1B44" w:rsidRPr="00813764">
        <w:rPr>
          <w:szCs w:val="26"/>
        </w:rPr>
        <w:t>», выявленных по результатам космического мониторинга или иным способом;</w:t>
      </w:r>
    </w:p>
    <w:p w:rsidR="002D1B44" w:rsidRPr="00813764" w:rsidRDefault="00790549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3) </w:t>
      </w:r>
      <w:r w:rsidR="002D1B44" w:rsidRPr="00813764">
        <w:rPr>
          <w:szCs w:val="26"/>
        </w:rPr>
        <w:t>организовать на период действия особого противопожарного режима ежедневное патрулирование на землях населенных пунктов и в прилегающих лесах созданными мобильными группами, оснащенными первичными средствами пожаротушения;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4)</w:t>
      </w:r>
      <w:r w:rsidR="00790549">
        <w:rPr>
          <w:szCs w:val="26"/>
        </w:rPr>
        <w:t> </w:t>
      </w:r>
      <w:r w:rsidRPr="00813764">
        <w:rPr>
          <w:szCs w:val="26"/>
        </w:rPr>
        <w:t>организовать подготовку для возможного использования землеройной, водовозной, поливочной и иной техники, приспособленной для целей пожаротушения, сформировать необходимые резервы горюче-смазочных материалов и питания;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5)</w:t>
      </w:r>
      <w:r w:rsidR="00790549">
        <w:rPr>
          <w:szCs w:val="26"/>
        </w:rPr>
        <w:t> </w:t>
      </w:r>
      <w:r w:rsidRPr="00813764">
        <w:rPr>
          <w:szCs w:val="26"/>
        </w:rPr>
        <w:t>обеспечить необходимые запасы пер</w:t>
      </w:r>
      <w:r w:rsidR="00790549">
        <w:rPr>
          <w:szCs w:val="26"/>
        </w:rPr>
        <w:t xml:space="preserve">вичных средств тушения пожаров </w:t>
      </w:r>
      <w:r w:rsidR="00790549">
        <w:rPr>
          <w:szCs w:val="26"/>
        </w:rPr>
        <w:br/>
      </w:r>
      <w:r w:rsidRPr="00813764">
        <w:rPr>
          <w:szCs w:val="26"/>
        </w:rPr>
        <w:t>и противопожарного инвентаря;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6)</w:t>
      </w:r>
      <w:r w:rsidR="00C458DF">
        <w:rPr>
          <w:szCs w:val="26"/>
        </w:rPr>
        <w:t> </w:t>
      </w:r>
      <w:r w:rsidRPr="00813764">
        <w:rPr>
          <w:szCs w:val="26"/>
        </w:rPr>
        <w:t>создать в целях пожаротушения условия для забора воды из источников противопожарного водоснабжения;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7)</w:t>
      </w:r>
      <w:r w:rsidR="00C458DF">
        <w:rPr>
          <w:szCs w:val="26"/>
        </w:rPr>
        <w:t> </w:t>
      </w:r>
      <w:r w:rsidRPr="00813764">
        <w:rPr>
          <w:szCs w:val="26"/>
        </w:rPr>
        <w:t>организовать мероприятия по обеспечению беспрепятственного подъезда специальной техники к зданиям, строениям, сооружениям и источникам противопожарного водоснабжения;</w:t>
      </w:r>
    </w:p>
    <w:p w:rsidR="002D1B44" w:rsidRPr="00813764" w:rsidRDefault="00C458DF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8) </w:t>
      </w:r>
      <w:r w:rsidR="002D1B44" w:rsidRPr="00813764">
        <w:rPr>
          <w:szCs w:val="26"/>
        </w:rPr>
        <w:t xml:space="preserve">привести в работоспособное состояние системы оповещения населения </w:t>
      </w:r>
      <w:r>
        <w:rPr>
          <w:szCs w:val="26"/>
        </w:rPr>
        <w:br/>
      </w:r>
      <w:r w:rsidR="002D1B44" w:rsidRPr="00813764">
        <w:rPr>
          <w:szCs w:val="26"/>
        </w:rPr>
        <w:t>о пожаре и иных чрезвычайных ситуациях;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proofErr w:type="gramStart"/>
      <w:r w:rsidRPr="00813764">
        <w:rPr>
          <w:szCs w:val="26"/>
        </w:rPr>
        <w:t>9)</w:t>
      </w:r>
      <w:r w:rsidR="00C458DF">
        <w:rPr>
          <w:szCs w:val="26"/>
        </w:rPr>
        <w:t> </w:t>
      </w:r>
      <w:r w:rsidRPr="00813764">
        <w:rPr>
          <w:szCs w:val="26"/>
        </w:rPr>
        <w:t xml:space="preserve">принять необходимые меры по своевременному </w:t>
      </w:r>
      <w:proofErr w:type="spellStart"/>
      <w:r w:rsidRPr="00813764">
        <w:rPr>
          <w:szCs w:val="26"/>
        </w:rPr>
        <w:t>обкосу</w:t>
      </w:r>
      <w:proofErr w:type="spellEnd"/>
      <w:r w:rsidRPr="00813764">
        <w:rPr>
          <w:szCs w:val="26"/>
        </w:rPr>
        <w:t xml:space="preserve"> травы, очистке территорий от горючих отходов и мусора, противопожарному обустройству территорий и проведению иных мероприятий, препятствующих переходу огня </w:t>
      </w:r>
      <w:r w:rsidR="00C458DF">
        <w:rPr>
          <w:szCs w:val="26"/>
        </w:rPr>
        <w:br/>
      </w:r>
      <w:r w:rsidRPr="00813764">
        <w:rPr>
          <w:szCs w:val="26"/>
        </w:rPr>
        <w:t>на здания и сооружения в населенных пунктах и на прилегающие к ним территории;</w:t>
      </w:r>
      <w:proofErr w:type="gramEnd"/>
    </w:p>
    <w:p w:rsidR="002D1B44" w:rsidRPr="00813764" w:rsidRDefault="00C458DF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10) </w:t>
      </w:r>
      <w:r w:rsidR="002D1B44" w:rsidRPr="00813764">
        <w:rPr>
          <w:szCs w:val="26"/>
        </w:rPr>
        <w:t xml:space="preserve">провести дополнительную разъяснительную работу среди населения </w:t>
      </w:r>
      <w:r>
        <w:rPr>
          <w:szCs w:val="26"/>
        </w:rPr>
        <w:br/>
      </w:r>
      <w:r w:rsidR="002D1B44" w:rsidRPr="00813764">
        <w:rPr>
          <w:szCs w:val="26"/>
        </w:rPr>
        <w:t xml:space="preserve">о мерах пожарной безопасности, действующем особом противопожарном режиме </w:t>
      </w:r>
      <w:r>
        <w:rPr>
          <w:szCs w:val="26"/>
        </w:rPr>
        <w:br/>
      </w:r>
      <w:r w:rsidR="002D1B44" w:rsidRPr="00813764">
        <w:rPr>
          <w:szCs w:val="26"/>
        </w:rPr>
        <w:t>и порядке действий в случае возникновения чрезвычайных ситуаций;</w:t>
      </w:r>
    </w:p>
    <w:p w:rsidR="002D1B44" w:rsidRPr="00813764" w:rsidRDefault="00C458DF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11) </w:t>
      </w:r>
      <w:r w:rsidR="002D1B44" w:rsidRPr="00813764">
        <w:rPr>
          <w:szCs w:val="26"/>
        </w:rPr>
        <w:t xml:space="preserve">организовать подготовку населения для возможного оказания помощи </w:t>
      </w:r>
      <w:proofErr w:type="spellStart"/>
      <w:r w:rsidR="002D1B44" w:rsidRPr="00813764">
        <w:rPr>
          <w:szCs w:val="26"/>
        </w:rPr>
        <w:t>лесопожарным</w:t>
      </w:r>
      <w:proofErr w:type="spellEnd"/>
      <w:r w:rsidR="002D1B44" w:rsidRPr="00813764">
        <w:rPr>
          <w:szCs w:val="26"/>
        </w:rPr>
        <w:t xml:space="preserve"> формированиям лесного хозяйства и подразделениям Государственной противопожарной службы в локализации и ликвидации пожаров и проведении иных неотложных работ, в том числе дежурств</w:t>
      </w:r>
      <w:r>
        <w:rPr>
          <w:szCs w:val="26"/>
        </w:rPr>
        <w:t>е</w:t>
      </w:r>
      <w:r w:rsidR="002D1B44" w:rsidRPr="00813764">
        <w:rPr>
          <w:szCs w:val="26"/>
        </w:rPr>
        <w:t xml:space="preserve"> граждан </w:t>
      </w:r>
      <w:r>
        <w:rPr>
          <w:szCs w:val="26"/>
        </w:rPr>
        <w:br/>
      </w:r>
      <w:r w:rsidR="002D1B44" w:rsidRPr="00813764">
        <w:rPr>
          <w:szCs w:val="26"/>
        </w:rPr>
        <w:t>и работников предприятий, расположенных в населенных пунктах;</w:t>
      </w:r>
    </w:p>
    <w:p w:rsidR="002D1B44" w:rsidRPr="00813764" w:rsidRDefault="00C458DF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12) </w:t>
      </w:r>
      <w:r w:rsidR="002D1B44" w:rsidRPr="00813764">
        <w:rPr>
          <w:szCs w:val="26"/>
        </w:rPr>
        <w:t>уточнить планы эвакуации граждан из населенных пунктов в безопасные места и вопросы обеспечения их жизнедеятельности;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13)</w:t>
      </w:r>
      <w:r w:rsidR="00C458DF">
        <w:rPr>
          <w:szCs w:val="26"/>
        </w:rPr>
        <w:t> </w:t>
      </w:r>
      <w:r w:rsidRPr="00813764">
        <w:rPr>
          <w:szCs w:val="26"/>
        </w:rPr>
        <w:t>ограничить на период действия особого противопожарного режима использование гражданами зон отдыха, расположенных в лесах либо вблизи них;</w:t>
      </w:r>
    </w:p>
    <w:p w:rsidR="002D1B44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lastRenderedPageBreak/>
        <w:t>14)</w:t>
      </w:r>
      <w:r w:rsidR="00C458DF">
        <w:rPr>
          <w:szCs w:val="26"/>
        </w:rPr>
        <w:t> </w:t>
      </w:r>
      <w:r w:rsidRPr="00813764">
        <w:rPr>
          <w:szCs w:val="26"/>
        </w:rPr>
        <w:t>принять иные дополнительные меры пожарной безопасности,</w:t>
      </w:r>
      <w:r w:rsidR="00C458DF">
        <w:rPr>
          <w:szCs w:val="26"/>
        </w:rPr>
        <w:br/>
      </w:r>
      <w:r w:rsidRPr="00813764">
        <w:rPr>
          <w:szCs w:val="26"/>
        </w:rPr>
        <w:t>не противоречащие действующему законодательству.</w:t>
      </w:r>
    </w:p>
    <w:p w:rsidR="002D1B44" w:rsidRPr="00813764" w:rsidRDefault="00C458DF" w:rsidP="002D1B44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5. </w:t>
      </w:r>
      <w:r w:rsidR="002D1B44" w:rsidRPr="00813764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547A90" w:rsidRPr="00813764" w:rsidRDefault="002D1B44" w:rsidP="002D1B44">
      <w:pPr>
        <w:tabs>
          <w:tab w:val="left" w:pos="7088"/>
        </w:tabs>
        <w:ind w:right="-1"/>
        <w:jc w:val="both"/>
        <w:rPr>
          <w:szCs w:val="26"/>
        </w:rPr>
      </w:pPr>
      <w:r w:rsidRPr="00813764">
        <w:rPr>
          <w:szCs w:val="26"/>
        </w:rPr>
        <w:t>6.</w:t>
      </w:r>
      <w:r w:rsidR="00C458DF">
        <w:rPr>
          <w:szCs w:val="26"/>
        </w:rPr>
        <w:t> </w:t>
      </w:r>
      <w:proofErr w:type="gramStart"/>
      <w:r w:rsidRPr="00813764">
        <w:rPr>
          <w:szCs w:val="26"/>
        </w:rPr>
        <w:t>Контроль за</w:t>
      </w:r>
      <w:proofErr w:type="gramEnd"/>
      <w:r w:rsidRPr="00813764">
        <w:rPr>
          <w:szCs w:val="26"/>
        </w:rPr>
        <w:t xml:space="preserve"> исполнением настоящего постановления возложить </w:t>
      </w:r>
      <w:r w:rsidR="00C458DF">
        <w:rPr>
          <w:szCs w:val="26"/>
        </w:rPr>
        <w:br/>
      </w:r>
      <w:r w:rsidRPr="00813764">
        <w:rPr>
          <w:szCs w:val="26"/>
        </w:rPr>
        <w:t>на заместителя Губернатора Томской области по вопросам безопасности Толстоносова И.В.</w:t>
      </w:r>
    </w:p>
    <w:p w:rsidR="00C55094" w:rsidRDefault="00C55094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C458DF" w:rsidRPr="00813764" w:rsidRDefault="00C458DF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BD75AA" w:rsidRPr="00813764" w:rsidRDefault="00BD75AA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D91CC2" w:rsidRPr="00813764" w:rsidRDefault="00D91CC2" w:rsidP="00547A90">
      <w:pPr>
        <w:tabs>
          <w:tab w:val="left" w:pos="7088"/>
        </w:tabs>
        <w:ind w:right="-1"/>
        <w:jc w:val="both"/>
        <w:rPr>
          <w:szCs w:val="26"/>
        </w:rPr>
      </w:pPr>
    </w:p>
    <w:p w:rsidR="006F43B7" w:rsidRPr="00813764" w:rsidRDefault="006F43B7" w:rsidP="00C458DF">
      <w:pPr>
        <w:spacing w:line="100" w:lineRule="atLeast"/>
        <w:ind w:firstLine="0"/>
        <w:jc w:val="both"/>
        <w:rPr>
          <w:szCs w:val="26"/>
        </w:rPr>
      </w:pPr>
      <w:r w:rsidRPr="00813764">
        <w:rPr>
          <w:color w:val="000000"/>
          <w:szCs w:val="26"/>
        </w:rPr>
        <w:t xml:space="preserve">Губернатор Томской области                 </w:t>
      </w:r>
      <w:r w:rsidR="00C458DF">
        <w:rPr>
          <w:color w:val="000000"/>
          <w:szCs w:val="26"/>
        </w:rPr>
        <w:t xml:space="preserve">        </w:t>
      </w:r>
      <w:r w:rsidRPr="00813764">
        <w:rPr>
          <w:color w:val="000000"/>
          <w:szCs w:val="26"/>
        </w:rPr>
        <w:t xml:space="preserve">                                             </w:t>
      </w:r>
      <w:proofErr w:type="spellStart"/>
      <w:r w:rsidR="002D1B44" w:rsidRPr="00813764">
        <w:rPr>
          <w:color w:val="000000"/>
          <w:szCs w:val="26"/>
        </w:rPr>
        <w:t>С.А.Жвачкин</w:t>
      </w:r>
      <w:proofErr w:type="spellEnd"/>
    </w:p>
    <w:p w:rsidR="00547A90" w:rsidRPr="004102DA" w:rsidRDefault="00547A90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D91CC2" w:rsidRDefault="00D91CC2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6F43B7" w:rsidRDefault="006F43B7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4102DA" w:rsidRPr="004102DA" w:rsidRDefault="004102DA" w:rsidP="00547A90">
      <w:pPr>
        <w:tabs>
          <w:tab w:val="right" w:pos="10773"/>
        </w:tabs>
        <w:ind w:right="-1" w:firstLine="0"/>
        <w:jc w:val="both"/>
        <w:rPr>
          <w:sz w:val="25"/>
          <w:szCs w:val="25"/>
        </w:rPr>
      </w:pPr>
    </w:p>
    <w:p w:rsidR="00DE247A" w:rsidRDefault="00DE247A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458DF" w:rsidRPr="007B406F" w:rsidRDefault="00C458DF" w:rsidP="00547A90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547A90" w:rsidRPr="007B406F" w:rsidRDefault="002D1B44" w:rsidP="00547A90">
      <w:pPr>
        <w:ind w:firstLine="0"/>
        <w:rPr>
          <w:sz w:val="20"/>
          <w:lang w:val="en-US"/>
        </w:rPr>
      </w:pPr>
      <w:proofErr w:type="spellStart"/>
      <w:r>
        <w:rPr>
          <w:sz w:val="20"/>
        </w:rPr>
        <w:t>М.В.Малькевич</w:t>
      </w:r>
      <w:proofErr w:type="spellEnd"/>
    </w:p>
    <w:p w:rsidR="00E514F5" w:rsidRPr="007B406F" w:rsidRDefault="00AA4954" w:rsidP="00547A90">
      <w:pPr>
        <w:ind w:firstLine="0"/>
      </w:pPr>
      <w:r>
        <w:rPr>
          <w:sz w:val="20"/>
          <w:lang w:val="en-US"/>
        </w:rPr>
        <w:t>0</w:t>
      </w:r>
      <w:r w:rsidR="002D1B44">
        <w:rPr>
          <w:sz w:val="20"/>
        </w:rPr>
        <w:t>525</w:t>
      </w:r>
      <w:r w:rsidR="00547A90" w:rsidRPr="007B406F">
        <w:rPr>
          <w:sz w:val="20"/>
          <w:lang w:val="en-US"/>
        </w:rPr>
        <w:t>ka0</w:t>
      </w:r>
      <w:r w:rsidR="002D1B44">
        <w:rPr>
          <w:sz w:val="20"/>
        </w:rPr>
        <w:t>1</w:t>
      </w:r>
      <w:r w:rsidR="00547A90" w:rsidRPr="007B406F">
        <w:rPr>
          <w:sz w:val="20"/>
          <w:lang w:val="en-US"/>
        </w:rPr>
        <w:t>.pa2016</w:t>
      </w:r>
    </w:p>
    <w:sectPr w:rsidR="00E514F5" w:rsidRPr="007B406F" w:rsidSect="008C607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D57" w:rsidRDefault="00360D57">
      <w:r>
        <w:separator/>
      </w:r>
    </w:p>
  </w:endnote>
  <w:endnote w:type="continuationSeparator" w:id="0">
    <w:p w:rsidR="00360D57" w:rsidRDefault="0036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D57" w:rsidRDefault="00360D57">
      <w:r>
        <w:separator/>
      </w:r>
    </w:p>
  </w:footnote>
  <w:footnote w:type="continuationSeparator" w:id="0">
    <w:p w:rsidR="00360D57" w:rsidRDefault="00360D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D63BD" w:rsidRDefault="00BD63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 w:rsidP="008C607D">
    <w:pPr>
      <w:pStyle w:val="a4"/>
      <w:framePr w:wrap="around" w:vAnchor="text" w:hAnchor="margin" w:xAlign="center" w:y="1"/>
      <w:ind w:firstLine="0"/>
      <w:rPr>
        <w:rStyle w:val="a6"/>
        <w:b w:val="0"/>
        <w:sz w:val="24"/>
      </w:rPr>
    </w:pPr>
    <w:r>
      <w:rPr>
        <w:rStyle w:val="a6"/>
        <w:b w:val="0"/>
        <w:sz w:val="24"/>
      </w:rPr>
      <w:fldChar w:fldCharType="begin"/>
    </w:r>
    <w:r>
      <w:rPr>
        <w:rStyle w:val="a6"/>
        <w:b w:val="0"/>
        <w:sz w:val="24"/>
      </w:rPr>
      <w:instrText xml:space="preserve">PAGE  </w:instrText>
    </w:r>
    <w:r>
      <w:rPr>
        <w:rStyle w:val="a6"/>
        <w:b w:val="0"/>
        <w:sz w:val="24"/>
      </w:rPr>
      <w:fldChar w:fldCharType="separate"/>
    </w:r>
    <w:r w:rsidR="00B34309">
      <w:rPr>
        <w:rStyle w:val="a6"/>
        <w:b w:val="0"/>
        <w:noProof/>
        <w:sz w:val="24"/>
      </w:rPr>
      <w:t>3</w:t>
    </w:r>
    <w:r>
      <w:rPr>
        <w:rStyle w:val="a6"/>
        <w:b w:val="0"/>
        <w:sz w:val="24"/>
      </w:rPr>
      <w:fldChar w:fldCharType="end"/>
    </w:r>
  </w:p>
  <w:p w:rsidR="00BD63BD" w:rsidRDefault="00BD63BD" w:rsidP="00DE247A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BD" w:rsidRDefault="00BD63B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37576A7" wp14:editId="4C5585F0">
          <wp:extent cx="720725" cy="659130"/>
          <wp:effectExtent l="0" t="0" r="3175" b="762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63BD" w:rsidRPr="00E514F5" w:rsidRDefault="00BD63BD">
    <w:pPr>
      <w:pStyle w:val="a4"/>
      <w:spacing w:before="0" w:after="0" w:line="360" w:lineRule="exact"/>
      <w:ind w:firstLine="0"/>
      <w:rPr>
        <w:sz w:val="30"/>
        <w:szCs w:val="30"/>
        <w:lang w:val="en-US"/>
      </w:rPr>
    </w:pPr>
    <w:r w:rsidRPr="00E514F5">
      <w:rPr>
        <w:sz w:val="30"/>
        <w:szCs w:val="30"/>
      </w:rPr>
      <w:t>администрация ТОМСКОЙ ОБЛАСТИ</w:t>
    </w:r>
  </w:p>
  <w:p w:rsidR="00BD63BD" w:rsidRPr="00E514F5" w:rsidRDefault="00BD63BD">
    <w:pPr>
      <w:pStyle w:val="a4"/>
      <w:spacing w:before="240" w:after="0"/>
      <w:ind w:firstLine="0"/>
      <w:rPr>
        <w:spacing w:val="20"/>
        <w:szCs w:val="28"/>
      </w:rPr>
    </w:pPr>
    <w:r w:rsidRPr="00E514F5">
      <w:rPr>
        <w:spacing w:val="20"/>
        <w:szCs w:val="28"/>
      </w:rPr>
      <w:t>постановление</w:t>
    </w:r>
  </w:p>
  <w:p w:rsidR="00BD63BD" w:rsidRPr="00E514F5" w:rsidRDefault="00BD63BD">
    <w:pPr>
      <w:pStyle w:val="a4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292D"/>
    <w:multiLevelType w:val="hybridMultilevel"/>
    <w:tmpl w:val="D774F502"/>
    <w:lvl w:ilvl="0" w:tplc="D1B800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96D73FC"/>
    <w:multiLevelType w:val="hybridMultilevel"/>
    <w:tmpl w:val="FA30A9BE"/>
    <w:lvl w:ilvl="0" w:tplc="237CCC1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0321AC"/>
    <w:multiLevelType w:val="hybridMultilevel"/>
    <w:tmpl w:val="34446302"/>
    <w:lvl w:ilvl="0" w:tplc="EC341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8D5056"/>
    <w:multiLevelType w:val="hybridMultilevel"/>
    <w:tmpl w:val="A4B43A30"/>
    <w:lvl w:ilvl="0" w:tplc="A0405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CD17911"/>
    <w:multiLevelType w:val="hybridMultilevel"/>
    <w:tmpl w:val="6BE0F178"/>
    <w:lvl w:ilvl="0" w:tplc="A6CC6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D815A3"/>
    <w:multiLevelType w:val="hybridMultilevel"/>
    <w:tmpl w:val="FE3CDFDC"/>
    <w:lvl w:ilvl="0" w:tplc="0E8EA7D6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12081"/>
    <w:rsid w:val="00022D95"/>
    <w:rsid w:val="00031365"/>
    <w:rsid w:val="000336E7"/>
    <w:rsid w:val="00040B66"/>
    <w:rsid w:val="000470CE"/>
    <w:rsid w:val="00053017"/>
    <w:rsid w:val="000565E1"/>
    <w:rsid w:val="000647E7"/>
    <w:rsid w:val="00082519"/>
    <w:rsid w:val="00092BC1"/>
    <w:rsid w:val="000A0B76"/>
    <w:rsid w:val="000A6107"/>
    <w:rsid w:val="000B4A05"/>
    <w:rsid w:val="000C0786"/>
    <w:rsid w:val="000D11AE"/>
    <w:rsid w:val="000D3094"/>
    <w:rsid w:val="000D3E73"/>
    <w:rsid w:val="000E3A09"/>
    <w:rsid w:val="000E73DF"/>
    <w:rsid w:val="001010CA"/>
    <w:rsid w:val="00107829"/>
    <w:rsid w:val="00110F7D"/>
    <w:rsid w:val="00115890"/>
    <w:rsid w:val="00116652"/>
    <w:rsid w:val="00137D9C"/>
    <w:rsid w:val="001412D1"/>
    <w:rsid w:val="00164906"/>
    <w:rsid w:val="00176D49"/>
    <w:rsid w:val="00184645"/>
    <w:rsid w:val="00196200"/>
    <w:rsid w:val="001A0823"/>
    <w:rsid w:val="001A62A4"/>
    <w:rsid w:val="001A7A65"/>
    <w:rsid w:val="001A7E90"/>
    <w:rsid w:val="001C5EC3"/>
    <w:rsid w:val="001D2FAB"/>
    <w:rsid w:val="001E1344"/>
    <w:rsid w:val="001E33EC"/>
    <w:rsid w:val="001E7264"/>
    <w:rsid w:val="001F784E"/>
    <w:rsid w:val="002106BD"/>
    <w:rsid w:val="00216A65"/>
    <w:rsid w:val="0022059F"/>
    <w:rsid w:val="0022592E"/>
    <w:rsid w:val="0023049B"/>
    <w:rsid w:val="002360B5"/>
    <w:rsid w:val="0024246B"/>
    <w:rsid w:val="00250811"/>
    <w:rsid w:val="00261DE8"/>
    <w:rsid w:val="00262EA9"/>
    <w:rsid w:val="00263B5E"/>
    <w:rsid w:val="00271A74"/>
    <w:rsid w:val="00271AD1"/>
    <w:rsid w:val="00272E9C"/>
    <w:rsid w:val="002748CA"/>
    <w:rsid w:val="00280DAE"/>
    <w:rsid w:val="00291FE3"/>
    <w:rsid w:val="00296C29"/>
    <w:rsid w:val="002B45D3"/>
    <w:rsid w:val="002C1AC1"/>
    <w:rsid w:val="002D1B44"/>
    <w:rsid w:val="002D69A7"/>
    <w:rsid w:val="002F113D"/>
    <w:rsid w:val="002F1A1A"/>
    <w:rsid w:val="0030311B"/>
    <w:rsid w:val="003043B1"/>
    <w:rsid w:val="003307F3"/>
    <w:rsid w:val="00330FF8"/>
    <w:rsid w:val="00333C18"/>
    <w:rsid w:val="00360D57"/>
    <w:rsid w:val="00362287"/>
    <w:rsid w:val="00363817"/>
    <w:rsid w:val="003720FC"/>
    <w:rsid w:val="00375F22"/>
    <w:rsid w:val="00395563"/>
    <w:rsid w:val="003B2A36"/>
    <w:rsid w:val="003C2092"/>
    <w:rsid w:val="003D35A5"/>
    <w:rsid w:val="003D41E6"/>
    <w:rsid w:val="003F4883"/>
    <w:rsid w:val="00407233"/>
    <w:rsid w:val="004102DA"/>
    <w:rsid w:val="00421138"/>
    <w:rsid w:val="00425D5F"/>
    <w:rsid w:val="004265DD"/>
    <w:rsid w:val="00433660"/>
    <w:rsid w:val="0044389D"/>
    <w:rsid w:val="00450BD3"/>
    <w:rsid w:val="00453CAB"/>
    <w:rsid w:val="004633AC"/>
    <w:rsid w:val="004706AD"/>
    <w:rsid w:val="0047375B"/>
    <w:rsid w:val="00480F84"/>
    <w:rsid w:val="004A19F3"/>
    <w:rsid w:val="004B1566"/>
    <w:rsid w:val="004B2141"/>
    <w:rsid w:val="004D0815"/>
    <w:rsid w:val="004F58B5"/>
    <w:rsid w:val="005113C6"/>
    <w:rsid w:val="00512798"/>
    <w:rsid w:val="0052021C"/>
    <w:rsid w:val="005274EA"/>
    <w:rsid w:val="0054171F"/>
    <w:rsid w:val="00541B5F"/>
    <w:rsid w:val="00547A90"/>
    <w:rsid w:val="00554ED9"/>
    <w:rsid w:val="00560053"/>
    <w:rsid w:val="00565A6F"/>
    <w:rsid w:val="0058052D"/>
    <w:rsid w:val="00584D30"/>
    <w:rsid w:val="00596435"/>
    <w:rsid w:val="005A0571"/>
    <w:rsid w:val="005A65D5"/>
    <w:rsid w:val="005D41BD"/>
    <w:rsid w:val="005D465D"/>
    <w:rsid w:val="005E0292"/>
    <w:rsid w:val="005F7057"/>
    <w:rsid w:val="00612AEC"/>
    <w:rsid w:val="00643AE8"/>
    <w:rsid w:val="00674669"/>
    <w:rsid w:val="00693CB5"/>
    <w:rsid w:val="006A7A32"/>
    <w:rsid w:val="006B50F0"/>
    <w:rsid w:val="006C139B"/>
    <w:rsid w:val="006D760E"/>
    <w:rsid w:val="006F3B74"/>
    <w:rsid w:val="006F43B7"/>
    <w:rsid w:val="00704095"/>
    <w:rsid w:val="00714509"/>
    <w:rsid w:val="0071582C"/>
    <w:rsid w:val="007159B7"/>
    <w:rsid w:val="007205CF"/>
    <w:rsid w:val="00751D3B"/>
    <w:rsid w:val="00753F4B"/>
    <w:rsid w:val="007570BD"/>
    <w:rsid w:val="00782149"/>
    <w:rsid w:val="00787CF3"/>
    <w:rsid w:val="00790549"/>
    <w:rsid w:val="007A6C34"/>
    <w:rsid w:val="007B406F"/>
    <w:rsid w:val="007C0093"/>
    <w:rsid w:val="007C3B0F"/>
    <w:rsid w:val="007C599B"/>
    <w:rsid w:val="007E5F57"/>
    <w:rsid w:val="007F01C5"/>
    <w:rsid w:val="007F29BC"/>
    <w:rsid w:val="00813764"/>
    <w:rsid w:val="00815F1B"/>
    <w:rsid w:val="00826F8C"/>
    <w:rsid w:val="00832E8E"/>
    <w:rsid w:val="008339A0"/>
    <w:rsid w:val="008342BB"/>
    <w:rsid w:val="00861ADE"/>
    <w:rsid w:val="008650BD"/>
    <w:rsid w:val="008767F2"/>
    <w:rsid w:val="00887871"/>
    <w:rsid w:val="00891C87"/>
    <w:rsid w:val="008A227A"/>
    <w:rsid w:val="008C1B2E"/>
    <w:rsid w:val="008C3E4F"/>
    <w:rsid w:val="008C607D"/>
    <w:rsid w:val="008E01E8"/>
    <w:rsid w:val="008E5D77"/>
    <w:rsid w:val="00907463"/>
    <w:rsid w:val="0091043D"/>
    <w:rsid w:val="00917247"/>
    <w:rsid w:val="009267AF"/>
    <w:rsid w:val="009306BB"/>
    <w:rsid w:val="00931799"/>
    <w:rsid w:val="00941E98"/>
    <w:rsid w:val="00947B92"/>
    <w:rsid w:val="0095561F"/>
    <w:rsid w:val="00955A50"/>
    <w:rsid w:val="009671AD"/>
    <w:rsid w:val="00985CE7"/>
    <w:rsid w:val="00986257"/>
    <w:rsid w:val="0098756B"/>
    <w:rsid w:val="009963B8"/>
    <w:rsid w:val="009A442E"/>
    <w:rsid w:val="009B009D"/>
    <w:rsid w:val="009C0711"/>
    <w:rsid w:val="009D2280"/>
    <w:rsid w:val="009F21DE"/>
    <w:rsid w:val="009F3BCE"/>
    <w:rsid w:val="009F52F7"/>
    <w:rsid w:val="00A01D89"/>
    <w:rsid w:val="00A04873"/>
    <w:rsid w:val="00A1287F"/>
    <w:rsid w:val="00A26A34"/>
    <w:rsid w:val="00A37266"/>
    <w:rsid w:val="00A53857"/>
    <w:rsid w:val="00A61302"/>
    <w:rsid w:val="00A61B58"/>
    <w:rsid w:val="00A71B6B"/>
    <w:rsid w:val="00A77652"/>
    <w:rsid w:val="00A82AF8"/>
    <w:rsid w:val="00A87852"/>
    <w:rsid w:val="00A92600"/>
    <w:rsid w:val="00A96B9C"/>
    <w:rsid w:val="00AA09B4"/>
    <w:rsid w:val="00AA1DC8"/>
    <w:rsid w:val="00AA4954"/>
    <w:rsid w:val="00AB3C64"/>
    <w:rsid w:val="00AC4A4F"/>
    <w:rsid w:val="00AD0600"/>
    <w:rsid w:val="00AD1FFC"/>
    <w:rsid w:val="00AE028C"/>
    <w:rsid w:val="00AE07D2"/>
    <w:rsid w:val="00AE6BEF"/>
    <w:rsid w:val="00B05A8E"/>
    <w:rsid w:val="00B14A64"/>
    <w:rsid w:val="00B34309"/>
    <w:rsid w:val="00B40980"/>
    <w:rsid w:val="00B46BE7"/>
    <w:rsid w:val="00B62E01"/>
    <w:rsid w:val="00B65C6B"/>
    <w:rsid w:val="00B6635A"/>
    <w:rsid w:val="00B71E70"/>
    <w:rsid w:val="00B85502"/>
    <w:rsid w:val="00B864CA"/>
    <w:rsid w:val="00B90E75"/>
    <w:rsid w:val="00B94EB4"/>
    <w:rsid w:val="00BD63BD"/>
    <w:rsid w:val="00BD75AA"/>
    <w:rsid w:val="00BE5869"/>
    <w:rsid w:val="00BF2243"/>
    <w:rsid w:val="00BF4D85"/>
    <w:rsid w:val="00C039CC"/>
    <w:rsid w:val="00C0758D"/>
    <w:rsid w:val="00C12DD9"/>
    <w:rsid w:val="00C3281E"/>
    <w:rsid w:val="00C33F55"/>
    <w:rsid w:val="00C418EB"/>
    <w:rsid w:val="00C42CB0"/>
    <w:rsid w:val="00C458DF"/>
    <w:rsid w:val="00C53363"/>
    <w:rsid w:val="00C54513"/>
    <w:rsid w:val="00C55094"/>
    <w:rsid w:val="00C70C2C"/>
    <w:rsid w:val="00C73A2D"/>
    <w:rsid w:val="00C7577E"/>
    <w:rsid w:val="00C81074"/>
    <w:rsid w:val="00C830A1"/>
    <w:rsid w:val="00C84595"/>
    <w:rsid w:val="00CD263B"/>
    <w:rsid w:val="00CD4DD8"/>
    <w:rsid w:val="00CE7D52"/>
    <w:rsid w:val="00D02AB4"/>
    <w:rsid w:val="00D30E16"/>
    <w:rsid w:val="00D318B4"/>
    <w:rsid w:val="00D35C85"/>
    <w:rsid w:val="00D42C54"/>
    <w:rsid w:val="00D43839"/>
    <w:rsid w:val="00D462CC"/>
    <w:rsid w:val="00D46CA2"/>
    <w:rsid w:val="00D46D0A"/>
    <w:rsid w:val="00D53628"/>
    <w:rsid w:val="00D558E0"/>
    <w:rsid w:val="00D63241"/>
    <w:rsid w:val="00D71402"/>
    <w:rsid w:val="00D7676B"/>
    <w:rsid w:val="00D76ADB"/>
    <w:rsid w:val="00D909B5"/>
    <w:rsid w:val="00D914A7"/>
    <w:rsid w:val="00D91CC2"/>
    <w:rsid w:val="00DD6578"/>
    <w:rsid w:val="00DE247A"/>
    <w:rsid w:val="00DE39B0"/>
    <w:rsid w:val="00E16D52"/>
    <w:rsid w:val="00E223EB"/>
    <w:rsid w:val="00E45FEF"/>
    <w:rsid w:val="00E4689C"/>
    <w:rsid w:val="00E50552"/>
    <w:rsid w:val="00E514F5"/>
    <w:rsid w:val="00E542F3"/>
    <w:rsid w:val="00E54B40"/>
    <w:rsid w:val="00E57917"/>
    <w:rsid w:val="00E609EE"/>
    <w:rsid w:val="00E61050"/>
    <w:rsid w:val="00E64D25"/>
    <w:rsid w:val="00E71E5B"/>
    <w:rsid w:val="00E722E9"/>
    <w:rsid w:val="00E82937"/>
    <w:rsid w:val="00E84DFF"/>
    <w:rsid w:val="00EA0E13"/>
    <w:rsid w:val="00EB5FB6"/>
    <w:rsid w:val="00EC2468"/>
    <w:rsid w:val="00EC3527"/>
    <w:rsid w:val="00EC656A"/>
    <w:rsid w:val="00EE24CE"/>
    <w:rsid w:val="00EF0BD4"/>
    <w:rsid w:val="00EF222B"/>
    <w:rsid w:val="00EF4011"/>
    <w:rsid w:val="00EF4ACD"/>
    <w:rsid w:val="00EF5381"/>
    <w:rsid w:val="00EF65A0"/>
    <w:rsid w:val="00F015A4"/>
    <w:rsid w:val="00F0361D"/>
    <w:rsid w:val="00F10EC8"/>
    <w:rsid w:val="00F30432"/>
    <w:rsid w:val="00F317B0"/>
    <w:rsid w:val="00F350CF"/>
    <w:rsid w:val="00F365A7"/>
    <w:rsid w:val="00F40A6C"/>
    <w:rsid w:val="00F426D6"/>
    <w:rsid w:val="00F4453E"/>
    <w:rsid w:val="00F53ACC"/>
    <w:rsid w:val="00F85D1E"/>
    <w:rsid w:val="00F868EF"/>
    <w:rsid w:val="00F90E5C"/>
    <w:rsid w:val="00FA711D"/>
    <w:rsid w:val="00FA7F21"/>
    <w:rsid w:val="00FC4ED3"/>
    <w:rsid w:val="00FC72D5"/>
    <w:rsid w:val="00FE1402"/>
    <w:rsid w:val="00FE34A6"/>
    <w:rsid w:val="00FF128C"/>
    <w:rsid w:val="00FF42E7"/>
    <w:rsid w:val="00FF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  <w:style w:type="paragraph" w:styleId="af2">
    <w:name w:val="Body Text Indent"/>
    <w:basedOn w:val="a"/>
    <w:link w:val="af3"/>
    <w:rsid w:val="00BD75A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BD75A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  <w:style w:type="paragraph" w:styleId="af2">
    <w:name w:val="Body Text Indent"/>
    <w:basedOn w:val="a"/>
    <w:link w:val="af3"/>
    <w:rsid w:val="00BD75A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BD75A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5E45B-0723-4D1D-A8BD-F84B7FF0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Сергеевна Моисеенко</cp:lastModifiedBy>
  <cp:revision>2</cp:revision>
  <cp:lastPrinted>2016-05-25T11:13:00Z</cp:lastPrinted>
  <dcterms:created xsi:type="dcterms:W3CDTF">2016-05-26T05:18:00Z</dcterms:created>
  <dcterms:modified xsi:type="dcterms:W3CDTF">2016-05-26T05:18:00Z</dcterms:modified>
</cp:coreProperties>
</file>